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0"/>
        <w:tblpPr w:leftFromText="180" w:rightFromText="180" w:vertAnchor="text" w:horzAnchor="page" w:tblpXSpec="center" w:tblpY="123"/>
        <w:tblOverlap w:val="never"/>
        <w:tblW w:w="9757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6"/>
        <w:gridCol w:w="3630"/>
        <w:gridCol w:w="2535"/>
        <w:gridCol w:w="1350"/>
        <w:gridCol w:w="145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75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32"/>
                <w:szCs w:val="32"/>
                <w:vertAlign w:val="baseline"/>
              </w:rPr>
            </w:pPr>
            <w:r>
              <w:rPr>
                <w:rFonts w:hint="default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32"/>
                <w:szCs w:val="32"/>
                <w:vertAlign w:val="baseline"/>
                <w:lang w:val="en-US" w:eastAsia="zh-CN" w:bidi="ar"/>
              </w:rPr>
              <w:t>附件：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975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eastAsia" w:ascii="方正黑体_GBK" w:hAnsi="方正黑体_GBK" w:eastAsia="方正黑体_GBK" w:cs="Lucida Sans"/>
                <w:b/>
                <w:i w:val="0"/>
                <w:caps w:val="0"/>
                <w:color w:val="000000"/>
                <w:sz w:val="36"/>
                <w:szCs w:val="36"/>
                <w:vertAlign w:val="baseline"/>
              </w:rPr>
            </w:pPr>
            <w:r>
              <w:rPr>
                <w:rFonts w:hint="default" w:ascii="方正黑体_GBK" w:hAnsi="方正黑体_GBK" w:eastAsia="方正黑体_GBK" w:cs="Lucida Sans"/>
                <w:b/>
                <w:bCs w:val="0"/>
                <w:i w:val="0"/>
                <w:caps w:val="0"/>
                <w:color w:val="000000"/>
                <w:kern w:val="2"/>
                <w:sz w:val="36"/>
                <w:szCs w:val="36"/>
                <w:vertAlign w:val="baseline"/>
                <w:lang w:val="en-US" w:eastAsia="zh-CN" w:bidi="ar"/>
              </w:rPr>
              <w:t>2024年第五批预拌砂浆生产备案企业名单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企业名称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证书编号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备案类型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所在地区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南京坤宇复合材料有限责任公司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320YBSJ-23-E079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备案变更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南京市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华东材料南京有限公司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320YBSJ-22-F027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备案变更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南京市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南京顺晖新型建筑材料有限公司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320YBSJ-24-C237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南京市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滁州市炬基节能新型建材有限公司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320YBSJ-24-393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首次备案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南京市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5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徐州浩业建材有限公司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320YBSJ-24-B278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徐州市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6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徐州筑久建材有限公司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320YBSJ-24-394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首次备案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徐州市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7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常州江宏新型建材有限公司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320YBSJ-24-E109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常州市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8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常州市王下建材有限公司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320YBSJ-24-F061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常州市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9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江苏鑫砼建材有限公司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320YBSJ-24-F052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苏州市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10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常熟市巨达新型建材有限公司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320YBSJ-22-G010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苏州市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11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连云港瑞隆预拌砂浆有限公司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320YBSJ-24-E112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连云港市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12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淮安沂州新型建材有限公司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320YBSJ-24-D234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淮安市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13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江苏修本建材科技有限公司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320YBSJ-24-D189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淮安市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14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淮安市伟丰建材有限公司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320YBSJ-24-A345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淮安市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15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射阳县金拓建材有限公司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320YBSJ-24-A342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盐城市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16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扬州市完美建材有限公司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320YBSJ-24-D195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扬州市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17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江苏蓝圈新材料股份有限公司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320YBSJ-24-E118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镇江市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18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镇江建科建设科技有限公司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320YBSJ-24-F048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镇江市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19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江苏君成建材科技有限公司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320YBSJ-24-D186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泰州市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20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泰州鑫海科能新型材料有限公司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320YBSJ-2024-A344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泰州市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7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21</w:t>
            </w:r>
          </w:p>
        </w:tc>
        <w:tc>
          <w:tcPr>
            <w:tcW w:w="3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宿迁瑞华建材有限公司</w:t>
            </w:r>
          </w:p>
        </w:tc>
        <w:tc>
          <w:tcPr>
            <w:tcW w:w="25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320YBSJ-24-D194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宿迁市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="640" w:firstLineChars="200"/>
        <w:jc w:val="center"/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440" w:right="1531" w:bottom="1440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DejaVu Sans"/>
    <w:panose1 w:val="020B0604020202020204"/>
    <w:charset w:val="00"/>
    <w:family w:val="auto"/>
    <w:pitch w:val="default"/>
    <w:sig w:usb0="00000000" w:usb1="0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urier New">
    <w:altName w:val="DejaVu Sans"/>
    <w:panose1 w:val="02070309020205020404"/>
    <w:charset w:val="00"/>
    <w:family w:val="modern"/>
    <w:pitch w:val="default"/>
    <w:sig w:usb0="00000000" w:usb1="00000000" w:usb2="00000009" w:usb3="00000000" w:csb0="0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ucida Sans">
    <w:altName w:val="汉仪仿宋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1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2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7BE9EAA0"/>
    <w:rsid w:val="F9FE710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Plain Text"/>
    <w:basedOn w:val="1"/>
    <w:qFormat/>
    <w:uiPriority w:val="0"/>
    <w:rPr>
      <w:rFonts w:ascii="宋体" w:eastAsia="宋体" w:cs="Courier New"/>
      <w:szCs w:val="21"/>
    </w:rPr>
  </w:style>
  <w:style w:type="paragraph" w:styleId="6">
    <w:name w:val="Date"/>
    <w:basedOn w:val="1"/>
    <w:next w:val="1"/>
    <w:qFormat/>
    <w:uiPriority w:val="0"/>
    <w:pPr>
      <w:ind w:left="2500" w:leftChars="2500"/>
    </w:pPr>
  </w:style>
  <w:style w:type="paragraph" w:styleId="7">
    <w:name w:val="Balloon Text"/>
    <w:basedOn w:val="1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2">
    <w:name w:val="Hyperlink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245</Words>
  <Characters>271</Characters>
  <Lines>46</Lines>
  <Paragraphs>10</Paragraphs>
  <TotalTime>223</TotalTime>
  <ScaleCrop>false</ScaleCrop>
  <LinksUpToDate>false</LinksUpToDate>
  <CharactersWithSpaces>352</CharactersWithSpaces>
  <Application>WPS Office_11.8.2.9958_F1E327BC-269C-435d-A152-05C5408002CA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2021-12-29T17:42:00Z</dcterms:created>
  <dc:creator>PC</dc:creator>
  <cp:lastModifiedBy>uos</cp:lastModifiedBy>
  <cp:lastPrinted>2021-12-18T15:25:00Z</cp:lastPrinted>
  <dcterms:modified xsi:type="dcterms:W3CDTF">2024-06-05T14:41:01Z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